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horzAnchor="margin" w:tblpY="93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485"/>
        <w:gridCol w:w="3242"/>
        <w:gridCol w:w="288"/>
        <w:gridCol w:w="988"/>
        <w:gridCol w:w="3121"/>
      </w:tblGrid>
      <w:tr w:rsidR="009C647A" w:rsidRPr="00C9238F" w14:paraId="62388CB4" w14:textId="77777777" w:rsidTr="009C647A">
        <w:tc>
          <w:tcPr>
            <w:tcW w:w="5000" w:type="pct"/>
            <w:gridSpan w:val="6"/>
            <w:vAlign w:val="bottom"/>
          </w:tcPr>
          <w:p w14:paraId="745C8B83" w14:textId="06F74EF9" w:rsidR="009C647A" w:rsidRDefault="00CE26DF" w:rsidP="009C647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The UK Heritage Construction Industry does not currently reflect the diverse make up of the </w:t>
            </w:r>
            <w:r w:rsidR="0073079A">
              <w:rPr>
                <w:bCs/>
                <w:sz w:val="24"/>
                <w:szCs w:val="24"/>
              </w:rPr>
              <w:t>country</w:t>
            </w:r>
            <w:r w:rsidR="009C647A" w:rsidRPr="00F347E7">
              <w:rPr>
                <w:bCs/>
                <w:sz w:val="24"/>
                <w:szCs w:val="24"/>
              </w:rPr>
              <w:t>.</w:t>
            </w:r>
            <w:r w:rsidR="0073079A">
              <w:rPr>
                <w:bCs/>
                <w:sz w:val="24"/>
                <w:szCs w:val="24"/>
              </w:rPr>
              <w:t xml:space="preserve"> </w:t>
            </w:r>
            <w:r w:rsidR="00FB51E3">
              <w:rPr>
                <w:bCs/>
                <w:sz w:val="24"/>
                <w:szCs w:val="24"/>
              </w:rPr>
              <w:t>Sadly,</w:t>
            </w:r>
            <w:r w:rsidR="0073079A">
              <w:rPr>
                <w:bCs/>
                <w:sz w:val="24"/>
                <w:szCs w:val="24"/>
              </w:rPr>
              <w:t xml:space="preserve"> it is still </w:t>
            </w:r>
            <w:r w:rsidR="008D55AA">
              <w:rPr>
                <w:bCs/>
                <w:sz w:val="24"/>
                <w:szCs w:val="24"/>
              </w:rPr>
              <w:t>dominated</w:t>
            </w:r>
            <w:r w:rsidR="0073079A">
              <w:rPr>
                <w:bCs/>
                <w:sz w:val="24"/>
                <w:szCs w:val="24"/>
              </w:rPr>
              <w:t xml:space="preserve"> by white males over the age of 45. During 2024/2025 we are using our bursary programme to make a positive change</w:t>
            </w:r>
            <w:r w:rsidR="008D55AA">
              <w:rPr>
                <w:bCs/>
                <w:sz w:val="24"/>
                <w:szCs w:val="24"/>
              </w:rPr>
              <w:t xml:space="preserve"> in the industry.</w:t>
            </w:r>
          </w:p>
          <w:p w14:paraId="3AFE11A2" w14:textId="77777777" w:rsidR="009C647A" w:rsidRDefault="009C647A" w:rsidP="009C647A">
            <w:pPr>
              <w:rPr>
                <w:bCs/>
                <w:sz w:val="24"/>
                <w:szCs w:val="24"/>
              </w:rPr>
            </w:pPr>
          </w:p>
          <w:p w14:paraId="29DC5378" w14:textId="3DA95064" w:rsidR="00A35562" w:rsidRDefault="005C2410" w:rsidP="009C647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This bursary application is specially for Black and ethnically diverse groups who are currently under represented in the construction industry.</w:t>
            </w:r>
            <w:r w:rsidR="00157DA3">
              <w:rPr>
                <w:bCs/>
                <w:sz w:val="24"/>
                <w:szCs w:val="24"/>
              </w:rPr>
              <w:t xml:space="preserve"> </w:t>
            </w:r>
            <w:r w:rsidR="00A35562">
              <w:rPr>
                <w:bCs/>
                <w:sz w:val="24"/>
                <w:szCs w:val="24"/>
              </w:rPr>
              <w:t>Whether you are a tradesperson</w:t>
            </w:r>
            <w:r w:rsidR="00002B2F">
              <w:rPr>
                <w:bCs/>
                <w:sz w:val="24"/>
                <w:szCs w:val="24"/>
              </w:rPr>
              <w:t xml:space="preserve"> looking to upskill</w:t>
            </w:r>
            <w:r w:rsidR="00A35562">
              <w:rPr>
                <w:bCs/>
                <w:sz w:val="24"/>
                <w:szCs w:val="24"/>
              </w:rPr>
              <w:t xml:space="preserve">, </w:t>
            </w:r>
            <w:r w:rsidR="00002B2F">
              <w:rPr>
                <w:bCs/>
                <w:sz w:val="24"/>
                <w:szCs w:val="24"/>
              </w:rPr>
              <w:t xml:space="preserve">someone </w:t>
            </w:r>
            <w:r w:rsidR="00A35562">
              <w:rPr>
                <w:bCs/>
                <w:sz w:val="24"/>
                <w:szCs w:val="24"/>
              </w:rPr>
              <w:t xml:space="preserve">looking to start a career in construction or a homeowner with a project, we want to empower you to pick up a trowel and have a go. </w:t>
            </w:r>
          </w:p>
          <w:p w14:paraId="7CCE6485" w14:textId="77777777" w:rsidR="00A35562" w:rsidRDefault="00A35562" w:rsidP="009C647A">
            <w:pPr>
              <w:rPr>
                <w:bCs/>
                <w:sz w:val="24"/>
                <w:szCs w:val="24"/>
              </w:rPr>
            </w:pPr>
          </w:p>
          <w:p w14:paraId="67306DA8" w14:textId="266B9358" w:rsidR="00AB02AE" w:rsidRDefault="00157DA3" w:rsidP="009C647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If eligible, you will receive a 25% discount on any course taken before</w:t>
            </w:r>
            <w:r w:rsidR="006E3897">
              <w:rPr>
                <w:bCs/>
                <w:sz w:val="24"/>
                <w:szCs w:val="24"/>
              </w:rPr>
              <w:t xml:space="preserve"> the end of </w:t>
            </w:r>
            <w:r w:rsidR="00B80AC0">
              <w:rPr>
                <w:bCs/>
                <w:sz w:val="24"/>
                <w:szCs w:val="24"/>
              </w:rPr>
              <w:t>May</w:t>
            </w:r>
            <w:r w:rsidR="006E3897">
              <w:rPr>
                <w:bCs/>
                <w:sz w:val="24"/>
                <w:szCs w:val="24"/>
              </w:rPr>
              <w:t xml:space="preserve"> 2025.</w:t>
            </w:r>
            <w:r w:rsidR="00BE5AA5">
              <w:rPr>
                <w:bCs/>
                <w:sz w:val="24"/>
                <w:szCs w:val="24"/>
              </w:rPr>
              <w:t xml:space="preserve"> Please note that we are unable to apply the discount to courses already booked.</w:t>
            </w:r>
          </w:p>
          <w:p w14:paraId="365AE66D" w14:textId="77777777" w:rsidR="00AB02AE" w:rsidRDefault="00AB02AE" w:rsidP="009C647A">
            <w:pPr>
              <w:rPr>
                <w:bCs/>
                <w:sz w:val="24"/>
                <w:szCs w:val="24"/>
              </w:rPr>
            </w:pPr>
          </w:p>
          <w:p w14:paraId="73AF2627" w14:textId="77777777" w:rsidR="009C647A" w:rsidRDefault="009C647A" w:rsidP="007C47FE">
            <w:pPr>
              <w:spacing w:before="240"/>
              <w:rPr>
                <w:sz w:val="24"/>
                <w:szCs w:val="24"/>
              </w:rPr>
            </w:pPr>
          </w:p>
          <w:p w14:paraId="2E4D3009" w14:textId="35255063" w:rsidR="004E1F32" w:rsidRPr="004E1F32" w:rsidRDefault="004E1F32" w:rsidP="007C47FE">
            <w:pPr>
              <w:spacing w:before="240"/>
              <w:rPr>
                <w:b/>
                <w:bCs/>
                <w:sz w:val="24"/>
                <w:szCs w:val="24"/>
              </w:rPr>
            </w:pPr>
            <w:r w:rsidRPr="004E1F32">
              <w:rPr>
                <w:b/>
                <w:bCs/>
                <w:sz w:val="24"/>
                <w:szCs w:val="24"/>
              </w:rPr>
              <w:t>Please complete the details below:</w:t>
            </w:r>
          </w:p>
        </w:tc>
      </w:tr>
      <w:tr w:rsidR="00E0677A" w:rsidRPr="00C9238F" w14:paraId="2E9F32DB" w14:textId="77777777" w:rsidTr="007C47FE">
        <w:tc>
          <w:tcPr>
            <w:tcW w:w="919" w:type="pct"/>
            <w:gridSpan w:val="2"/>
            <w:vAlign w:val="bottom"/>
          </w:tcPr>
          <w:p w14:paraId="2E9F32D9" w14:textId="77777777" w:rsidR="00E0677A" w:rsidRPr="00E0677A" w:rsidRDefault="00DD6C61" w:rsidP="007C47F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 Name:</w:t>
            </w:r>
          </w:p>
        </w:tc>
        <w:sdt>
          <w:sdtPr>
            <w:rPr>
              <w:sz w:val="24"/>
              <w:szCs w:val="24"/>
            </w:rPr>
            <w:id w:val="-1765294205"/>
            <w:placeholder>
              <w:docPart w:val="6A8287B75E524C78A06437C01E1821D1"/>
            </w:placeholder>
            <w:showingPlcHdr/>
          </w:sdtPr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DA" w14:textId="77777777" w:rsidR="00E0677A" w:rsidRPr="00E0677A" w:rsidRDefault="00370372" w:rsidP="007C47FE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DE" w14:textId="77777777" w:rsidTr="007C47FE">
        <w:tc>
          <w:tcPr>
            <w:tcW w:w="919" w:type="pct"/>
            <w:gridSpan w:val="2"/>
            <w:vAlign w:val="bottom"/>
          </w:tcPr>
          <w:p w14:paraId="2E9F32DC" w14:textId="77777777" w:rsidR="00E0677A" w:rsidRPr="00E0677A" w:rsidRDefault="00DD6C61" w:rsidP="007C47F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 Name:</w:t>
            </w:r>
          </w:p>
        </w:tc>
        <w:sdt>
          <w:sdtPr>
            <w:rPr>
              <w:sz w:val="24"/>
              <w:szCs w:val="24"/>
            </w:rPr>
            <w:id w:val="-1221137762"/>
            <w:placeholder>
              <w:docPart w:val="1EA9BD9F6D014B36BA6698D7E6CA74EF"/>
            </w:placeholder>
            <w:showingPlcHdr/>
          </w:sdtPr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DD" w14:textId="77777777" w:rsidR="00E0677A" w:rsidRPr="00E0677A" w:rsidRDefault="00370372" w:rsidP="007C47FE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1" w14:textId="77777777" w:rsidTr="007C47FE">
        <w:tc>
          <w:tcPr>
            <w:tcW w:w="919" w:type="pct"/>
            <w:gridSpan w:val="2"/>
            <w:vAlign w:val="bottom"/>
          </w:tcPr>
          <w:p w14:paraId="2E9F32DF" w14:textId="77777777" w:rsidR="00E0677A" w:rsidRPr="00E0677A" w:rsidRDefault="00E0677A" w:rsidP="007C47FE">
            <w:pPr>
              <w:spacing w:before="24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Date of Birth</w:t>
            </w:r>
            <w:r w:rsidR="00DD6C61">
              <w:rPr>
                <w:sz w:val="24"/>
                <w:szCs w:val="24"/>
              </w:rPr>
              <w:t>:</w:t>
            </w:r>
          </w:p>
        </w:tc>
        <w:sdt>
          <w:sdtPr>
            <w:rPr>
              <w:sz w:val="24"/>
              <w:szCs w:val="24"/>
            </w:rPr>
            <w:id w:val="413592238"/>
            <w:placeholder>
              <w:docPart w:val="E7577DFD0F3741569780BF66A8545E34"/>
            </w:placeholder>
            <w:showingPlcHdr/>
          </w:sdtPr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E0" w14:textId="77777777" w:rsidR="00E0677A" w:rsidRPr="00E0677A" w:rsidRDefault="00370372" w:rsidP="007C47FE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4" w14:textId="77777777" w:rsidTr="007C47FE">
        <w:tc>
          <w:tcPr>
            <w:tcW w:w="919" w:type="pct"/>
            <w:gridSpan w:val="2"/>
            <w:vAlign w:val="bottom"/>
          </w:tcPr>
          <w:p w14:paraId="2E9F32E2" w14:textId="12E6EF1E" w:rsidR="00E0677A" w:rsidRPr="00E0677A" w:rsidRDefault="00DD6C61" w:rsidP="007C47F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</w:t>
            </w:r>
            <w:r w:rsidR="00332ECE">
              <w:rPr>
                <w:sz w:val="24"/>
                <w:szCs w:val="24"/>
              </w:rPr>
              <w:t xml:space="preserve"> (including postcode)</w:t>
            </w:r>
            <w:r>
              <w:rPr>
                <w:sz w:val="24"/>
                <w:szCs w:val="24"/>
              </w:rPr>
              <w:t>:</w:t>
            </w:r>
          </w:p>
        </w:tc>
        <w:sdt>
          <w:sdtPr>
            <w:rPr>
              <w:sz w:val="24"/>
              <w:szCs w:val="24"/>
            </w:rPr>
            <w:id w:val="1921362319"/>
            <w:placeholder>
              <w:docPart w:val="DDC63FDD79794D42A9B266A8FD172AE3"/>
            </w:placeholder>
            <w:showingPlcHdr/>
          </w:sdtPr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E3" w14:textId="77777777" w:rsidR="00E0677A" w:rsidRPr="00E0677A" w:rsidRDefault="00370372" w:rsidP="007C47FE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C" w14:textId="77777777" w:rsidTr="007C47FE">
        <w:tc>
          <w:tcPr>
            <w:tcW w:w="919" w:type="pct"/>
            <w:gridSpan w:val="2"/>
            <w:vAlign w:val="bottom"/>
          </w:tcPr>
          <w:p w14:paraId="2E9F32E8" w14:textId="77777777" w:rsidR="00E0677A" w:rsidRPr="00E0677A" w:rsidRDefault="00DD6C61" w:rsidP="007C47F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Number:</w:t>
            </w:r>
          </w:p>
        </w:tc>
        <w:sdt>
          <w:sdtPr>
            <w:rPr>
              <w:sz w:val="24"/>
              <w:szCs w:val="24"/>
            </w:rPr>
            <w:id w:val="1079094686"/>
            <w:placeholder>
              <w:docPart w:val="C224312245CC4F0AA78061E2EBA90ADB"/>
            </w:placeholder>
            <w:showingPlcHdr/>
          </w:sdtPr>
          <w:sdtContent>
            <w:tc>
              <w:tcPr>
                <w:tcW w:w="1732" w:type="pct"/>
                <w:tcBorders>
                  <w:bottom w:val="single" w:sz="4" w:space="0" w:color="auto"/>
                </w:tcBorders>
                <w:vAlign w:val="bottom"/>
              </w:tcPr>
              <w:p w14:paraId="2E9F32E9" w14:textId="77777777" w:rsidR="00E0677A" w:rsidRPr="00E0677A" w:rsidRDefault="00370372" w:rsidP="007C47FE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682" w:type="pct"/>
            <w:gridSpan w:val="2"/>
            <w:vAlign w:val="bottom"/>
          </w:tcPr>
          <w:p w14:paraId="2E9F32EA" w14:textId="77777777" w:rsidR="00E0677A" w:rsidRPr="00E0677A" w:rsidRDefault="00E0677A" w:rsidP="007C47FE">
            <w:pPr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Mobile</w:t>
            </w:r>
          </w:p>
        </w:tc>
        <w:sdt>
          <w:sdtPr>
            <w:rPr>
              <w:sz w:val="24"/>
              <w:szCs w:val="24"/>
            </w:rPr>
            <w:id w:val="-366670954"/>
            <w:placeholder>
              <w:docPart w:val="1CFF014E34784904A091B8E5F4ECDC40"/>
            </w:placeholder>
            <w:showingPlcHdr/>
          </w:sdtPr>
          <w:sdtContent>
            <w:tc>
              <w:tcPr>
                <w:tcW w:w="1667" w:type="pct"/>
                <w:tcBorders>
                  <w:bottom w:val="single" w:sz="4" w:space="0" w:color="auto"/>
                </w:tcBorders>
                <w:vAlign w:val="bottom"/>
              </w:tcPr>
              <w:p w14:paraId="2E9F32EB" w14:textId="77777777" w:rsidR="00E0677A" w:rsidRPr="00E0677A" w:rsidRDefault="00370372" w:rsidP="007C47FE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F" w14:textId="77777777" w:rsidTr="007C47FE">
        <w:tc>
          <w:tcPr>
            <w:tcW w:w="919" w:type="pct"/>
            <w:gridSpan w:val="2"/>
            <w:vAlign w:val="bottom"/>
          </w:tcPr>
          <w:p w14:paraId="2E9F32ED" w14:textId="77777777" w:rsidR="00E0677A" w:rsidRPr="00E0677A" w:rsidRDefault="00DD6C61" w:rsidP="007C47F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</w:t>
            </w:r>
          </w:p>
        </w:tc>
        <w:sdt>
          <w:sdtPr>
            <w:rPr>
              <w:sz w:val="24"/>
              <w:szCs w:val="24"/>
            </w:rPr>
            <w:id w:val="-1040595752"/>
            <w:placeholder>
              <w:docPart w:val="ED9D44489EF14BE4ACEB6E72E8C1E80A"/>
            </w:placeholder>
            <w:showingPlcHdr/>
          </w:sdtPr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EE" w14:textId="77777777" w:rsidR="00E0677A" w:rsidRPr="00E0677A" w:rsidRDefault="00370372" w:rsidP="007C47FE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F2" w14:textId="77777777" w:rsidTr="007C47FE">
        <w:trPr>
          <w:trHeight w:val="487"/>
        </w:trPr>
        <w:tc>
          <w:tcPr>
            <w:tcW w:w="2805" w:type="pct"/>
            <w:gridSpan w:val="4"/>
            <w:shd w:val="clear" w:color="auto" w:fill="auto"/>
            <w:vAlign w:val="bottom"/>
          </w:tcPr>
          <w:p w14:paraId="02826233" w14:textId="77777777" w:rsidR="00E0677A" w:rsidRDefault="00E0677A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4DE6B14C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174C3DFE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1F3D1339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655BDDD6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74153675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112C0B29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74E78474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26EDA21E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2E9F32F0" w14:textId="77777777" w:rsidR="004E1F32" w:rsidRPr="00E0677A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195" w:type="pct"/>
            <w:gridSpan w:val="2"/>
          </w:tcPr>
          <w:p w14:paraId="2E9F32F1" w14:textId="77777777" w:rsidR="00E0677A" w:rsidRPr="00E0677A" w:rsidRDefault="00E0677A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0677A" w:rsidRPr="00C9238F" w14:paraId="2E9F32F4" w14:textId="77777777" w:rsidTr="007C47FE">
        <w:trPr>
          <w:trHeight w:val="576"/>
        </w:trPr>
        <w:tc>
          <w:tcPr>
            <w:tcW w:w="5000" w:type="pct"/>
            <w:gridSpan w:val="6"/>
            <w:vAlign w:val="bottom"/>
          </w:tcPr>
          <w:p w14:paraId="26412327" w14:textId="77777777" w:rsidR="00B73D75" w:rsidRDefault="00B73D75" w:rsidP="007C47FE">
            <w:pPr>
              <w:rPr>
                <w:b/>
                <w:sz w:val="24"/>
                <w:szCs w:val="24"/>
              </w:rPr>
            </w:pPr>
          </w:p>
          <w:p w14:paraId="2E9F32F3" w14:textId="7F597742" w:rsidR="00E0677A" w:rsidRPr="00E0677A" w:rsidRDefault="006E056E" w:rsidP="007C47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E0677A" w:rsidRPr="00E0677A">
              <w:rPr>
                <w:b/>
                <w:sz w:val="24"/>
                <w:szCs w:val="24"/>
              </w:rPr>
              <w:t xml:space="preserve">Please tick </w:t>
            </w:r>
            <w:r>
              <w:rPr>
                <w:b/>
                <w:sz w:val="24"/>
                <w:szCs w:val="24"/>
              </w:rPr>
              <w:t>to confirm you meet the eligibility criteria:</w:t>
            </w:r>
          </w:p>
        </w:tc>
      </w:tr>
      <w:tr w:rsidR="00E0677A" w:rsidRPr="00C9238F" w14:paraId="2E9F32F8" w14:textId="77777777" w:rsidTr="007C47FE">
        <w:tc>
          <w:tcPr>
            <w:tcW w:w="660" w:type="pct"/>
            <w:vAlign w:val="bottom"/>
          </w:tcPr>
          <w:p w14:paraId="2E9F32F5" w14:textId="77777777" w:rsidR="00E0677A" w:rsidRPr="00E0677A" w:rsidRDefault="00E0677A" w:rsidP="007C47FE">
            <w:pPr>
              <w:spacing w:before="120"/>
              <w:ind w:left="698"/>
              <w:rPr>
                <w:sz w:val="24"/>
                <w:szCs w:val="24"/>
              </w:rPr>
            </w:pPr>
          </w:p>
        </w:tc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14:paraId="2E9F32F6" w14:textId="77777777" w:rsidR="00E0677A" w:rsidRPr="00E0677A" w:rsidRDefault="00E0677A" w:rsidP="007C47FE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14:paraId="2E9F32F7" w14:textId="60C1E3A3" w:rsidR="00E0677A" w:rsidRPr="00E0677A" w:rsidRDefault="00E143BA" w:rsidP="007C47FE">
            <w:pPr>
              <w:spacing w:before="1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Evidence</w:t>
            </w:r>
            <w:r w:rsidR="00E0677A" w:rsidRPr="00E0677A">
              <w:rPr>
                <w:i/>
                <w:sz w:val="24"/>
                <w:szCs w:val="24"/>
              </w:rPr>
              <w:t xml:space="preserve"> </w:t>
            </w:r>
            <w:r w:rsidR="008B60B5">
              <w:rPr>
                <w:i/>
                <w:sz w:val="24"/>
                <w:szCs w:val="24"/>
              </w:rPr>
              <w:t>may be requested</w:t>
            </w:r>
          </w:p>
        </w:tc>
      </w:tr>
      <w:tr w:rsidR="00E0677A" w:rsidRPr="00C9238F" w14:paraId="2E9F32FC" w14:textId="77777777" w:rsidTr="007C47FE">
        <w:tc>
          <w:tcPr>
            <w:tcW w:w="660" w:type="pct"/>
            <w:vAlign w:val="bottom"/>
          </w:tcPr>
          <w:p w14:paraId="2E9F32F9" w14:textId="77777777" w:rsidR="00E0677A" w:rsidRPr="00E0677A" w:rsidRDefault="00000000" w:rsidP="007C47FE">
            <w:pPr>
              <w:spacing w:before="120"/>
              <w:ind w:left="69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37775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50F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14:paraId="2E9F32FA" w14:textId="4FF12635" w:rsidR="00E0677A" w:rsidRPr="00E0677A" w:rsidRDefault="00E0677A" w:rsidP="007C47FE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18 and over</w:t>
            </w:r>
            <w:r w:rsidR="008B60B5">
              <w:rPr>
                <w:sz w:val="24"/>
                <w:szCs w:val="24"/>
              </w:rPr>
              <w:t xml:space="preserve"> (</w:t>
            </w:r>
            <w:r w:rsidR="006630D1">
              <w:rPr>
                <w:sz w:val="24"/>
                <w:szCs w:val="24"/>
              </w:rPr>
              <w:t>Essential)</w:t>
            </w: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14:paraId="2E9F32FB" w14:textId="77777777" w:rsidR="00E0677A" w:rsidRPr="00E0677A" w:rsidRDefault="00E0677A" w:rsidP="007C47FE">
            <w:pPr>
              <w:spacing w:before="120"/>
              <w:rPr>
                <w:sz w:val="24"/>
                <w:szCs w:val="24"/>
              </w:rPr>
            </w:pPr>
          </w:p>
        </w:tc>
      </w:tr>
      <w:tr w:rsidR="00E0677A" w:rsidRPr="00C9238F" w14:paraId="2E9F3300" w14:textId="77777777" w:rsidTr="007C47FE">
        <w:sdt>
          <w:sdtPr>
            <w:rPr>
              <w:sz w:val="24"/>
              <w:szCs w:val="24"/>
            </w:rPr>
            <w:id w:val="-540668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0" w:type="pct"/>
                <w:vAlign w:val="bottom"/>
              </w:tcPr>
              <w:p w14:paraId="2E9F32FD" w14:textId="77777777" w:rsidR="00E0677A" w:rsidRPr="00E0677A" w:rsidRDefault="00370372" w:rsidP="007C47FE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14:paraId="2E9F32FE" w14:textId="2F9D01BE" w:rsidR="00E0677A" w:rsidRPr="00E0677A" w:rsidRDefault="007B0B01" w:rsidP="007C47FE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Black or part of an ethically diverse group</w:t>
            </w: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14:paraId="2E9F32FF" w14:textId="0946BCA2" w:rsidR="00E0677A" w:rsidRPr="00E0677A" w:rsidRDefault="00E0677A" w:rsidP="007C47FE">
            <w:pPr>
              <w:spacing w:before="120"/>
              <w:rPr>
                <w:sz w:val="24"/>
                <w:szCs w:val="24"/>
              </w:rPr>
            </w:pPr>
          </w:p>
        </w:tc>
      </w:tr>
      <w:tr w:rsidR="00E0677A" w:rsidRPr="00C9238F" w14:paraId="2E9F3308" w14:textId="77777777" w:rsidTr="007C47FE">
        <w:sdt>
          <w:sdtPr>
            <w:rPr>
              <w:sz w:val="24"/>
              <w:szCs w:val="24"/>
            </w:rPr>
            <w:id w:val="1766348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0" w:type="pct"/>
                <w:vAlign w:val="bottom"/>
              </w:tcPr>
              <w:p w14:paraId="2E9F3305" w14:textId="77777777" w:rsidR="00E0677A" w:rsidRPr="00E0677A" w:rsidRDefault="00370372" w:rsidP="007C47FE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06" w14:textId="39C1D6A7" w:rsidR="00E0677A" w:rsidRPr="00E0677A" w:rsidRDefault="006630D1" w:rsidP="007C47FE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Currently working in the construction industry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F3307" w14:textId="5DA8A5BC" w:rsidR="00E0677A" w:rsidRPr="00E0677A" w:rsidRDefault="008D65EC" w:rsidP="007C47FE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provide details here</w:t>
            </w:r>
          </w:p>
        </w:tc>
      </w:tr>
      <w:tr w:rsidR="00E0677A" w:rsidRPr="00C9238F" w14:paraId="2E9F330C" w14:textId="77777777" w:rsidTr="007C47FE">
        <w:sdt>
          <w:sdtPr>
            <w:rPr>
              <w:sz w:val="24"/>
              <w:szCs w:val="24"/>
            </w:rPr>
            <w:id w:val="44580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0" w:type="pct"/>
                <w:vAlign w:val="bottom"/>
              </w:tcPr>
              <w:p w14:paraId="2E9F3309" w14:textId="77777777" w:rsidR="00E0677A" w:rsidRPr="00E0677A" w:rsidRDefault="00370372" w:rsidP="007C47FE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0A" w14:textId="238F3DFC" w:rsidR="00E0677A" w:rsidRPr="00E0677A" w:rsidRDefault="006630D1" w:rsidP="007C47FE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Looking to start a career in construction or studying </w:t>
            </w:r>
            <w:r w:rsidR="006F46DA">
              <w:rPr>
                <w:sz w:val="24"/>
                <w:szCs w:val="24"/>
              </w:rPr>
              <w:t>a trade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F330B" w14:textId="4C084807" w:rsidR="00E0677A" w:rsidRPr="00E0677A" w:rsidRDefault="008D65EC" w:rsidP="007C47FE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provide details here</w:t>
            </w:r>
          </w:p>
        </w:tc>
      </w:tr>
      <w:tr w:rsidR="00E0677A" w:rsidRPr="00C9238F" w14:paraId="2E9F3314" w14:textId="77777777" w:rsidTr="007C47FE">
        <w:sdt>
          <w:sdtPr>
            <w:rPr>
              <w:sz w:val="24"/>
              <w:szCs w:val="24"/>
            </w:rPr>
            <w:id w:val="1698893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0" w:type="pct"/>
                <w:vAlign w:val="bottom"/>
              </w:tcPr>
              <w:p w14:paraId="2E9F3311" w14:textId="0DC8EDEC" w:rsidR="00E0677A" w:rsidRPr="00E0677A" w:rsidRDefault="00D808A8" w:rsidP="007C47FE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12" w14:textId="1DF16080" w:rsidR="00E0677A" w:rsidRPr="00E0677A" w:rsidRDefault="006F46DA" w:rsidP="007C47FE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Renovating a property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F3313" w14:textId="77777777" w:rsidR="00E0677A" w:rsidRPr="00E0677A" w:rsidRDefault="00E0677A" w:rsidP="007C47FE">
            <w:pPr>
              <w:spacing w:before="120"/>
              <w:rPr>
                <w:sz w:val="24"/>
                <w:szCs w:val="24"/>
              </w:rPr>
            </w:pPr>
          </w:p>
        </w:tc>
      </w:tr>
      <w:tr w:rsidR="00E0677A" w:rsidRPr="00C9238F" w14:paraId="2E9F3318" w14:textId="77777777" w:rsidTr="007C47FE">
        <w:tc>
          <w:tcPr>
            <w:tcW w:w="919" w:type="pct"/>
            <w:gridSpan w:val="2"/>
            <w:vAlign w:val="bottom"/>
          </w:tcPr>
          <w:p w14:paraId="2E9F3315" w14:textId="77777777" w:rsidR="00E0677A" w:rsidRPr="00C9238F" w:rsidRDefault="00E0677A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886" w:type="pct"/>
            <w:gridSpan w:val="2"/>
            <w:vAlign w:val="bottom"/>
          </w:tcPr>
          <w:p w14:paraId="2E9F3316" w14:textId="77777777" w:rsidR="00E0677A" w:rsidRPr="00C9238F" w:rsidRDefault="00E0677A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195" w:type="pct"/>
            <w:gridSpan w:val="2"/>
          </w:tcPr>
          <w:p w14:paraId="2E9F3317" w14:textId="77777777" w:rsidR="00E0677A" w:rsidRPr="00C9238F" w:rsidRDefault="00E0677A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3337F" w:rsidRPr="00C9238F" w14:paraId="70CD1B18" w14:textId="77777777" w:rsidTr="007C47FE">
        <w:tc>
          <w:tcPr>
            <w:tcW w:w="919" w:type="pct"/>
            <w:gridSpan w:val="2"/>
            <w:vAlign w:val="bottom"/>
          </w:tcPr>
          <w:p w14:paraId="68A36ACE" w14:textId="77777777" w:rsidR="0033337F" w:rsidRPr="00C9238F" w:rsidRDefault="0033337F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886" w:type="pct"/>
            <w:gridSpan w:val="2"/>
            <w:vAlign w:val="bottom"/>
          </w:tcPr>
          <w:p w14:paraId="6045593E" w14:textId="77777777" w:rsidR="0033337F" w:rsidRPr="00C9238F" w:rsidRDefault="0033337F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195" w:type="pct"/>
            <w:gridSpan w:val="2"/>
          </w:tcPr>
          <w:p w14:paraId="5F7D9BC1" w14:textId="77777777" w:rsidR="0033337F" w:rsidRPr="00C9238F" w:rsidRDefault="0033337F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3337F" w:rsidRPr="00C9238F" w14:paraId="53359228" w14:textId="77777777" w:rsidTr="007C47FE">
        <w:tc>
          <w:tcPr>
            <w:tcW w:w="919" w:type="pct"/>
            <w:gridSpan w:val="2"/>
            <w:vAlign w:val="bottom"/>
          </w:tcPr>
          <w:p w14:paraId="07955BB6" w14:textId="77777777" w:rsidR="0033337F" w:rsidRPr="00C9238F" w:rsidRDefault="0033337F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886" w:type="pct"/>
            <w:gridSpan w:val="2"/>
            <w:vAlign w:val="bottom"/>
          </w:tcPr>
          <w:p w14:paraId="07EC0F7D" w14:textId="77777777" w:rsidR="0033337F" w:rsidRPr="00C9238F" w:rsidRDefault="0033337F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195" w:type="pct"/>
            <w:gridSpan w:val="2"/>
          </w:tcPr>
          <w:p w14:paraId="061AF4FF" w14:textId="77777777" w:rsidR="0033337F" w:rsidRPr="00C9238F" w:rsidRDefault="0033337F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2E9F3319" w14:textId="47715298" w:rsidR="00C9238F" w:rsidRDefault="00AC7E1C" w:rsidP="00AF6BFE">
      <w:pPr>
        <w:pStyle w:val="NoSpacing"/>
        <w:rPr>
          <w:sz w:val="24"/>
          <w:szCs w:val="24"/>
        </w:rPr>
      </w:pPr>
      <w:r w:rsidRPr="005D7A52">
        <w:rPr>
          <w:sz w:val="24"/>
          <w:szCs w:val="24"/>
        </w:rPr>
        <w:t xml:space="preserve">If eligible, you will receive a </w:t>
      </w:r>
      <w:r w:rsidR="003106D2">
        <w:rPr>
          <w:sz w:val="24"/>
          <w:szCs w:val="24"/>
        </w:rPr>
        <w:t>2</w:t>
      </w:r>
      <w:r w:rsidR="002A07E4">
        <w:rPr>
          <w:sz w:val="24"/>
          <w:szCs w:val="24"/>
        </w:rPr>
        <w:t>5</w:t>
      </w:r>
      <w:r w:rsidRPr="005D7A52">
        <w:rPr>
          <w:sz w:val="24"/>
          <w:szCs w:val="24"/>
        </w:rPr>
        <w:t xml:space="preserve">% discount on </w:t>
      </w:r>
      <w:r w:rsidR="006F46DA">
        <w:rPr>
          <w:sz w:val="24"/>
          <w:szCs w:val="24"/>
        </w:rPr>
        <w:t xml:space="preserve">one course. You will need </w:t>
      </w:r>
      <w:r w:rsidR="004411FE">
        <w:rPr>
          <w:sz w:val="24"/>
          <w:szCs w:val="24"/>
        </w:rPr>
        <w:t xml:space="preserve">book and pay for a course before the end of </w:t>
      </w:r>
      <w:r w:rsidR="003106D2">
        <w:rPr>
          <w:sz w:val="24"/>
          <w:szCs w:val="24"/>
        </w:rPr>
        <w:t>June 2025.</w:t>
      </w:r>
    </w:p>
    <w:p w14:paraId="543AADBF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2B4885D1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290D242B" w14:textId="77777777" w:rsidR="006A058D" w:rsidRDefault="006A058D" w:rsidP="006A058D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Please tell us below how you feel you meet the eligibility criteria, why you would like to attend a course and how you will use your new skills. </w:t>
      </w:r>
    </w:p>
    <w:p w14:paraId="47BC73C4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01E8C3ED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76302A1A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23535A78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6F325FC9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3EECA32F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1C3CCA83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08CF703E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57C8769A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40CEFC5E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273C8AA8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112A9D42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6265B96E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3251E73B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7C8E014E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7F49EF4E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7600C822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1219BE4E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0C3BB678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08B1B797" w14:textId="77777777" w:rsidR="00FE4B00" w:rsidRDefault="00FE4B00" w:rsidP="00AF6BFE">
      <w:pPr>
        <w:pStyle w:val="NoSpacing"/>
        <w:rPr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601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7"/>
        <w:gridCol w:w="3381"/>
        <w:gridCol w:w="2266"/>
        <w:gridCol w:w="2410"/>
        <w:gridCol w:w="2050"/>
      </w:tblGrid>
      <w:tr w:rsidR="009C647A" w:rsidRPr="00C9238F" w14:paraId="2E9F3323" w14:textId="636EF61A" w:rsidTr="00783F72">
        <w:trPr>
          <w:trHeight w:val="576"/>
        </w:trPr>
        <w:tc>
          <w:tcPr>
            <w:tcW w:w="4090" w:type="pct"/>
            <w:gridSpan w:val="4"/>
            <w:vAlign w:val="bottom"/>
          </w:tcPr>
          <w:p w14:paraId="32E4333D" w14:textId="19C2FAD9" w:rsidR="009C647A" w:rsidRPr="00E0677A" w:rsidRDefault="009C647A" w:rsidP="006515D4">
            <w:pPr>
              <w:rPr>
                <w:b/>
                <w:sz w:val="24"/>
                <w:szCs w:val="24"/>
              </w:rPr>
            </w:pPr>
            <w:r w:rsidRPr="00E0677A">
              <w:rPr>
                <w:b/>
                <w:sz w:val="24"/>
                <w:szCs w:val="24"/>
              </w:rPr>
              <w:lastRenderedPageBreak/>
              <w:t>Please tick which course you would like to attend</w:t>
            </w:r>
            <w:r>
              <w:rPr>
                <w:b/>
                <w:sz w:val="24"/>
                <w:szCs w:val="24"/>
              </w:rPr>
              <w:t xml:space="preserve"> along with preferred date</w:t>
            </w:r>
            <w:r w:rsidRPr="00E0677A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910" w:type="pct"/>
          </w:tcPr>
          <w:p w14:paraId="778E854C" w14:textId="77777777" w:rsidR="009C647A" w:rsidRPr="00E0677A" w:rsidRDefault="009C647A" w:rsidP="006515D4">
            <w:pPr>
              <w:rPr>
                <w:b/>
                <w:sz w:val="24"/>
                <w:szCs w:val="24"/>
              </w:rPr>
            </w:pPr>
          </w:p>
        </w:tc>
      </w:tr>
      <w:tr w:rsidR="00B73D75" w:rsidRPr="00C9238F" w14:paraId="2E9F3326" w14:textId="3014D527" w:rsidTr="00783F72">
        <w:trPr>
          <w:gridAfter w:val="1"/>
          <w:wAfter w:w="910" w:type="pct"/>
        </w:trPr>
        <w:sdt>
          <w:sdtPr>
            <w:rPr>
              <w:sz w:val="24"/>
              <w:szCs w:val="24"/>
            </w:rPr>
            <w:id w:val="1628590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3" w:type="pct"/>
                <w:vAlign w:val="bottom"/>
              </w:tcPr>
              <w:p w14:paraId="2E9F3324" w14:textId="1D193DF4" w:rsidR="00B73D75" w:rsidRPr="00E0677A" w:rsidRDefault="00B73D75" w:rsidP="006515D4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01" w:type="pct"/>
            <w:tcBorders>
              <w:bottom w:val="single" w:sz="4" w:space="0" w:color="auto"/>
            </w:tcBorders>
            <w:vAlign w:val="bottom"/>
          </w:tcPr>
          <w:p w14:paraId="2E9F3325" w14:textId="00881850" w:rsidR="00B73D75" w:rsidRPr="00E0677A" w:rsidRDefault="00B73D75" w:rsidP="006515D4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Int</w:t>
            </w:r>
            <w:r>
              <w:rPr>
                <w:sz w:val="24"/>
                <w:szCs w:val="24"/>
              </w:rPr>
              <w:t xml:space="preserve">roduction to Lime Pointing </w:t>
            </w:r>
          </w:p>
        </w:tc>
        <w:tc>
          <w:tcPr>
            <w:tcW w:w="1006" w:type="pct"/>
            <w:tcBorders>
              <w:bottom w:val="single" w:sz="4" w:space="0" w:color="auto"/>
            </w:tcBorders>
          </w:tcPr>
          <w:p w14:paraId="420F6BB5" w14:textId="3DB37E18" w:rsidR="00B73D75" w:rsidRDefault="00B73D75" w:rsidP="006515D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£216 - £1</w:t>
            </w:r>
            <w:r w:rsidR="00097580">
              <w:rPr>
                <w:sz w:val="24"/>
                <w:szCs w:val="24"/>
              </w:rPr>
              <w:t xml:space="preserve">62 </w:t>
            </w:r>
            <w:r w:rsidRPr="00E0677A">
              <w:rPr>
                <w:sz w:val="24"/>
                <w:szCs w:val="24"/>
              </w:rPr>
              <w:t>payable by trainee)</w:t>
            </w:r>
          </w:p>
        </w:tc>
        <w:tc>
          <w:tcPr>
            <w:tcW w:w="1070" w:type="pct"/>
            <w:tcBorders>
              <w:bottom w:val="single" w:sz="4" w:space="0" w:color="auto"/>
            </w:tcBorders>
          </w:tcPr>
          <w:p w14:paraId="6E6DE04E" w14:textId="1A263DB7" w:rsidR="00B73D75" w:rsidRDefault="00000000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40284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3D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73D75">
              <w:rPr>
                <w:sz w:val="24"/>
                <w:szCs w:val="24"/>
              </w:rPr>
              <w:t xml:space="preserve"> </w:t>
            </w:r>
            <w:r w:rsidR="00105670">
              <w:rPr>
                <w:sz w:val="24"/>
                <w:szCs w:val="24"/>
              </w:rPr>
              <w:t>4</w:t>
            </w:r>
            <w:r w:rsidR="00105670" w:rsidRPr="00105670">
              <w:rPr>
                <w:sz w:val="24"/>
                <w:szCs w:val="24"/>
                <w:vertAlign w:val="superscript"/>
              </w:rPr>
              <w:t>th</w:t>
            </w:r>
            <w:r w:rsidR="00105670">
              <w:rPr>
                <w:sz w:val="24"/>
                <w:szCs w:val="24"/>
              </w:rPr>
              <w:t xml:space="preserve"> March</w:t>
            </w:r>
          </w:p>
          <w:p w14:paraId="1588D289" w14:textId="77777777" w:rsidR="00B73D75" w:rsidRDefault="00000000" w:rsidP="00783F72">
            <w:pPr>
              <w:spacing w:before="120"/>
              <w:ind w:right="-324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0633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3D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73D75">
              <w:rPr>
                <w:sz w:val="24"/>
                <w:szCs w:val="24"/>
              </w:rPr>
              <w:t xml:space="preserve"> </w:t>
            </w:r>
            <w:r w:rsidR="00105670">
              <w:rPr>
                <w:sz w:val="24"/>
                <w:szCs w:val="24"/>
              </w:rPr>
              <w:t>8</w:t>
            </w:r>
            <w:r w:rsidR="00105670" w:rsidRPr="00105670">
              <w:rPr>
                <w:sz w:val="24"/>
                <w:szCs w:val="24"/>
                <w:vertAlign w:val="superscript"/>
              </w:rPr>
              <w:t>th</w:t>
            </w:r>
            <w:r w:rsidR="00105670">
              <w:rPr>
                <w:sz w:val="24"/>
                <w:szCs w:val="24"/>
              </w:rPr>
              <w:t xml:space="preserve"> April</w:t>
            </w:r>
          </w:p>
          <w:p w14:paraId="2A4214F5" w14:textId="2A2B690A" w:rsidR="00553399" w:rsidRPr="00E0677A" w:rsidRDefault="00553399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4701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  <w:r w:rsidRPr="00553399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</w:p>
        </w:tc>
      </w:tr>
      <w:tr w:rsidR="00B73D75" w:rsidRPr="00C9238F" w14:paraId="30822D0E" w14:textId="738180EC" w:rsidTr="00783F72">
        <w:trPr>
          <w:gridAfter w:val="1"/>
          <w:wAfter w:w="910" w:type="pct"/>
        </w:trPr>
        <w:sdt>
          <w:sdtPr>
            <w:rPr>
              <w:sz w:val="24"/>
              <w:szCs w:val="24"/>
            </w:rPr>
            <w:id w:val="-155345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3" w:type="pct"/>
                <w:vAlign w:val="bottom"/>
              </w:tcPr>
              <w:p w14:paraId="431F731C" w14:textId="22C21F2D" w:rsidR="00B73D75" w:rsidRDefault="00B73D75" w:rsidP="006515D4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8FD243" w14:textId="31B2C520" w:rsidR="00B73D75" w:rsidRDefault="00B73D75" w:rsidP="006515D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Lime Plastering Full Course </w:t>
            </w:r>
          </w:p>
        </w:tc>
        <w:tc>
          <w:tcPr>
            <w:tcW w:w="1006" w:type="pct"/>
            <w:tcBorders>
              <w:top w:val="single" w:sz="4" w:space="0" w:color="auto"/>
              <w:bottom w:val="single" w:sz="4" w:space="0" w:color="auto"/>
            </w:tcBorders>
          </w:tcPr>
          <w:p w14:paraId="5CF43DD0" w14:textId="316F8371" w:rsidR="00B73D75" w:rsidRDefault="00B73D75" w:rsidP="006515D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£840 - £</w:t>
            </w:r>
            <w:r w:rsidR="007B034C">
              <w:rPr>
                <w:sz w:val="24"/>
                <w:szCs w:val="24"/>
              </w:rPr>
              <w:t>630</w:t>
            </w:r>
            <w:r w:rsidRPr="00E0677A">
              <w:rPr>
                <w:sz w:val="24"/>
                <w:szCs w:val="24"/>
              </w:rPr>
              <w:t xml:space="preserve"> payable by trainee</w:t>
            </w:r>
          </w:p>
        </w:tc>
        <w:tc>
          <w:tcPr>
            <w:tcW w:w="1070" w:type="pct"/>
            <w:tcBorders>
              <w:top w:val="single" w:sz="4" w:space="0" w:color="auto"/>
              <w:bottom w:val="single" w:sz="4" w:space="0" w:color="auto"/>
            </w:tcBorders>
          </w:tcPr>
          <w:p w14:paraId="063C8C73" w14:textId="77777777" w:rsidR="00B73D75" w:rsidRDefault="00000000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31503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3D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73D75">
              <w:rPr>
                <w:sz w:val="24"/>
                <w:szCs w:val="24"/>
              </w:rPr>
              <w:t xml:space="preserve"> 10</w:t>
            </w:r>
            <w:r w:rsidR="00B73D75" w:rsidRPr="004B0350">
              <w:rPr>
                <w:sz w:val="24"/>
                <w:szCs w:val="24"/>
                <w:vertAlign w:val="superscript"/>
              </w:rPr>
              <w:t>th</w:t>
            </w:r>
            <w:r w:rsidR="00B73D75">
              <w:rPr>
                <w:sz w:val="24"/>
                <w:szCs w:val="24"/>
              </w:rPr>
              <w:t xml:space="preserve"> – 14</w:t>
            </w:r>
            <w:r w:rsidR="00B73D75" w:rsidRPr="004B0350">
              <w:rPr>
                <w:sz w:val="24"/>
                <w:szCs w:val="24"/>
                <w:vertAlign w:val="superscript"/>
              </w:rPr>
              <w:t>th</w:t>
            </w:r>
            <w:r w:rsidR="00B73D75">
              <w:rPr>
                <w:sz w:val="24"/>
                <w:szCs w:val="24"/>
              </w:rPr>
              <w:t xml:space="preserve"> December</w:t>
            </w:r>
          </w:p>
          <w:p w14:paraId="17D07B85" w14:textId="77777777" w:rsidR="007B034C" w:rsidRDefault="007B034C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72563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 w:rsidR="00203E32">
              <w:rPr>
                <w:sz w:val="24"/>
                <w:szCs w:val="24"/>
              </w:rPr>
              <w:t>28</w:t>
            </w:r>
            <w:r w:rsidR="00203E32" w:rsidRPr="00203E32">
              <w:rPr>
                <w:sz w:val="24"/>
                <w:szCs w:val="24"/>
                <w:vertAlign w:val="superscript"/>
              </w:rPr>
              <w:t>th</w:t>
            </w:r>
            <w:r w:rsidR="00203E32">
              <w:rPr>
                <w:sz w:val="24"/>
                <w:szCs w:val="24"/>
              </w:rPr>
              <w:t xml:space="preserve"> – 31</w:t>
            </w:r>
            <w:r w:rsidR="00203E32" w:rsidRPr="00203E32">
              <w:rPr>
                <w:sz w:val="24"/>
                <w:szCs w:val="24"/>
                <w:vertAlign w:val="superscript"/>
              </w:rPr>
              <w:t>st</w:t>
            </w:r>
            <w:r w:rsidR="00203E32">
              <w:rPr>
                <w:sz w:val="24"/>
                <w:szCs w:val="24"/>
              </w:rPr>
              <w:t xml:space="preserve"> January</w:t>
            </w:r>
          </w:p>
          <w:p w14:paraId="4A3BD16C" w14:textId="337C2522" w:rsidR="0050623E" w:rsidRDefault="00CB4AD5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6668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25</w:t>
            </w:r>
            <w:r w:rsidRPr="00CB4AD5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– 28</w:t>
            </w:r>
            <w:r w:rsidRPr="00CB4AD5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</w:t>
            </w:r>
          </w:p>
        </w:tc>
      </w:tr>
      <w:tr w:rsidR="00B73D75" w:rsidRPr="00C9238F" w14:paraId="2E9F3329" w14:textId="349950C1" w:rsidTr="00783F72">
        <w:trPr>
          <w:gridAfter w:val="1"/>
          <w:wAfter w:w="910" w:type="pct"/>
        </w:trPr>
        <w:sdt>
          <w:sdtPr>
            <w:rPr>
              <w:sz w:val="24"/>
              <w:szCs w:val="24"/>
            </w:rPr>
            <w:id w:val="-95178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3" w:type="pct"/>
                <w:vAlign w:val="bottom"/>
              </w:tcPr>
              <w:p w14:paraId="2E9F3327" w14:textId="3E7EFC31" w:rsidR="00B73D75" w:rsidRPr="00E0677A" w:rsidRDefault="00B73D75" w:rsidP="006515D4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28" w14:textId="5437B7A1" w:rsidR="00B73D75" w:rsidRPr="00E0677A" w:rsidRDefault="00B73D75" w:rsidP="006515D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Lime Plastering – Part 1 Only </w:t>
            </w:r>
          </w:p>
        </w:tc>
        <w:tc>
          <w:tcPr>
            <w:tcW w:w="1006" w:type="pct"/>
            <w:tcBorders>
              <w:top w:val="single" w:sz="4" w:space="0" w:color="auto"/>
              <w:bottom w:val="single" w:sz="4" w:space="0" w:color="auto"/>
            </w:tcBorders>
          </w:tcPr>
          <w:p w14:paraId="5FE91454" w14:textId="7E8E49CA" w:rsidR="00B73D75" w:rsidRDefault="00B73D75" w:rsidP="006515D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£420 - £3</w:t>
            </w:r>
            <w:r w:rsidR="007E0750">
              <w:rPr>
                <w:sz w:val="24"/>
                <w:szCs w:val="24"/>
              </w:rPr>
              <w:t>15</w:t>
            </w:r>
            <w:r w:rsidRPr="00E0677A">
              <w:rPr>
                <w:sz w:val="24"/>
                <w:szCs w:val="24"/>
              </w:rPr>
              <w:t xml:space="preserve"> payable by trainee</w:t>
            </w:r>
          </w:p>
        </w:tc>
        <w:tc>
          <w:tcPr>
            <w:tcW w:w="1070" w:type="pct"/>
            <w:tcBorders>
              <w:top w:val="single" w:sz="4" w:space="0" w:color="auto"/>
              <w:bottom w:val="single" w:sz="4" w:space="0" w:color="auto"/>
            </w:tcBorders>
          </w:tcPr>
          <w:p w14:paraId="323D82A8" w14:textId="77777777" w:rsidR="00B73D75" w:rsidRDefault="00000000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719582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3D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73D75">
              <w:rPr>
                <w:sz w:val="24"/>
                <w:szCs w:val="24"/>
              </w:rPr>
              <w:t xml:space="preserve"> 22nd – 23</w:t>
            </w:r>
            <w:r w:rsidR="00B73D75" w:rsidRPr="004B0350">
              <w:rPr>
                <w:sz w:val="24"/>
                <w:szCs w:val="24"/>
                <w:vertAlign w:val="superscript"/>
              </w:rPr>
              <w:t>rd</w:t>
            </w:r>
            <w:r w:rsidR="00B73D75">
              <w:rPr>
                <w:sz w:val="24"/>
                <w:szCs w:val="24"/>
              </w:rPr>
              <w:t xml:space="preserve"> October</w:t>
            </w:r>
          </w:p>
          <w:p w14:paraId="317D805D" w14:textId="491FC43A" w:rsidR="00A5426D" w:rsidRDefault="00A5426D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0384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 w:rsidR="00B9083F">
              <w:rPr>
                <w:sz w:val="24"/>
                <w:szCs w:val="24"/>
              </w:rPr>
              <w:t>7</w:t>
            </w:r>
            <w:r w:rsidR="00B9083F" w:rsidRPr="00B9083F">
              <w:rPr>
                <w:sz w:val="24"/>
                <w:szCs w:val="24"/>
                <w:vertAlign w:val="superscript"/>
              </w:rPr>
              <w:t>th</w:t>
            </w:r>
            <w:r w:rsidR="00B9083F">
              <w:rPr>
                <w:sz w:val="24"/>
                <w:szCs w:val="24"/>
              </w:rPr>
              <w:t xml:space="preserve"> – 8</w:t>
            </w:r>
            <w:r w:rsidR="00B9083F" w:rsidRPr="00B9083F">
              <w:rPr>
                <w:sz w:val="24"/>
                <w:szCs w:val="24"/>
                <w:vertAlign w:val="superscript"/>
              </w:rPr>
              <w:t>th</w:t>
            </w:r>
            <w:r w:rsidR="00B9083F">
              <w:rPr>
                <w:sz w:val="24"/>
                <w:szCs w:val="24"/>
              </w:rPr>
              <w:t xml:space="preserve"> November</w:t>
            </w:r>
          </w:p>
          <w:p w14:paraId="61425779" w14:textId="2489FD7D" w:rsidR="00A5426D" w:rsidRDefault="00A5426D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835326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22nd – 23</w:t>
            </w:r>
            <w:r w:rsidRPr="004B0350">
              <w:rPr>
                <w:sz w:val="24"/>
                <w:szCs w:val="24"/>
                <w:vertAlign w:val="superscript"/>
              </w:rPr>
              <w:t>rd</w:t>
            </w:r>
            <w:r w:rsidR="00EA32E0">
              <w:rPr>
                <w:sz w:val="24"/>
                <w:szCs w:val="24"/>
                <w:vertAlign w:val="superscript"/>
              </w:rPr>
              <w:t xml:space="preserve"> </w:t>
            </w:r>
            <w:r w:rsidR="00EA32E0">
              <w:rPr>
                <w:sz w:val="24"/>
                <w:szCs w:val="24"/>
              </w:rPr>
              <w:t>January</w:t>
            </w:r>
          </w:p>
          <w:p w14:paraId="25DE293D" w14:textId="39C1C403" w:rsidR="00EA32E0" w:rsidRDefault="00EA32E0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26141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 w:rsidR="00665924">
              <w:rPr>
                <w:sz w:val="24"/>
                <w:szCs w:val="24"/>
              </w:rPr>
              <w:t>1</w:t>
            </w:r>
            <w:r w:rsidR="001D6B4E">
              <w:rPr>
                <w:sz w:val="24"/>
                <w:szCs w:val="24"/>
              </w:rPr>
              <w:t>3</w:t>
            </w:r>
            <w:r w:rsidR="00665924" w:rsidRPr="00665924">
              <w:rPr>
                <w:sz w:val="24"/>
                <w:szCs w:val="24"/>
                <w:vertAlign w:val="superscript"/>
              </w:rPr>
              <w:t>th</w:t>
            </w:r>
            <w:r w:rsidR="00665924">
              <w:rPr>
                <w:sz w:val="24"/>
                <w:szCs w:val="24"/>
              </w:rPr>
              <w:t xml:space="preserve"> – </w:t>
            </w:r>
            <w:r w:rsidR="001D6B4E">
              <w:rPr>
                <w:sz w:val="24"/>
                <w:szCs w:val="24"/>
              </w:rPr>
              <w:t>14</w:t>
            </w:r>
            <w:r w:rsidR="00665924" w:rsidRPr="00665924">
              <w:rPr>
                <w:sz w:val="24"/>
                <w:szCs w:val="24"/>
                <w:vertAlign w:val="superscript"/>
              </w:rPr>
              <w:t>th</w:t>
            </w:r>
            <w:r w:rsidR="00665924">
              <w:rPr>
                <w:sz w:val="24"/>
                <w:szCs w:val="24"/>
              </w:rPr>
              <w:t xml:space="preserve"> Feb</w:t>
            </w:r>
          </w:p>
          <w:p w14:paraId="78BBDA98" w14:textId="1ED12999" w:rsidR="00A5426D" w:rsidRDefault="00EA32E0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79921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5D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 w:rsidR="00F077D8">
              <w:rPr>
                <w:sz w:val="24"/>
                <w:szCs w:val="24"/>
              </w:rPr>
              <w:t>19</w:t>
            </w:r>
            <w:r w:rsidR="00F077D8" w:rsidRPr="00F077D8">
              <w:rPr>
                <w:sz w:val="24"/>
                <w:szCs w:val="24"/>
                <w:vertAlign w:val="superscript"/>
              </w:rPr>
              <w:t>th</w:t>
            </w:r>
            <w:r w:rsidR="00F077D8">
              <w:rPr>
                <w:sz w:val="24"/>
                <w:szCs w:val="24"/>
              </w:rPr>
              <w:t xml:space="preserve"> – 20</w:t>
            </w:r>
            <w:r w:rsidR="00F077D8" w:rsidRPr="00F077D8">
              <w:rPr>
                <w:sz w:val="24"/>
                <w:szCs w:val="24"/>
                <w:vertAlign w:val="superscript"/>
              </w:rPr>
              <w:t>th</w:t>
            </w:r>
            <w:r w:rsidR="00F077D8">
              <w:rPr>
                <w:sz w:val="24"/>
                <w:szCs w:val="24"/>
              </w:rPr>
              <w:t xml:space="preserve"> March</w:t>
            </w:r>
          </w:p>
        </w:tc>
      </w:tr>
      <w:tr w:rsidR="00B73D75" w:rsidRPr="00C9238F" w14:paraId="2E9F332C" w14:textId="78374FC7" w:rsidTr="00783F72">
        <w:trPr>
          <w:gridAfter w:val="1"/>
          <w:wAfter w:w="910" w:type="pct"/>
        </w:trPr>
        <w:sdt>
          <w:sdtPr>
            <w:rPr>
              <w:sz w:val="24"/>
              <w:szCs w:val="24"/>
            </w:rPr>
            <w:id w:val="-1624226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3" w:type="pct"/>
                <w:vAlign w:val="bottom"/>
              </w:tcPr>
              <w:p w14:paraId="2E9F332A" w14:textId="5C0267E1" w:rsidR="00B73D75" w:rsidRPr="00E0677A" w:rsidRDefault="00B73D75" w:rsidP="006515D4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2B" w14:textId="568F4482" w:rsidR="00B73D75" w:rsidRPr="00E0677A" w:rsidRDefault="00B73D75" w:rsidP="006515D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Lime Plastering – Part 2</w:t>
            </w:r>
            <w:r w:rsidRPr="00E067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Only </w:t>
            </w:r>
          </w:p>
        </w:tc>
        <w:tc>
          <w:tcPr>
            <w:tcW w:w="1006" w:type="pct"/>
            <w:tcBorders>
              <w:top w:val="single" w:sz="4" w:space="0" w:color="auto"/>
              <w:bottom w:val="single" w:sz="4" w:space="0" w:color="auto"/>
            </w:tcBorders>
          </w:tcPr>
          <w:p w14:paraId="366BD08D" w14:textId="7F6B627C" w:rsidR="00B73D75" w:rsidRDefault="00B73D75" w:rsidP="006515D4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£</w:t>
            </w:r>
            <w:r>
              <w:rPr>
                <w:sz w:val="24"/>
                <w:szCs w:val="24"/>
              </w:rPr>
              <w:t>420 - £3</w:t>
            </w:r>
            <w:r w:rsidR="007E0750">
              <w:rPr>
                <w:sz w:val="24"/>
                <w:szCs w:val="24"/>
              </w:rPr>
              <w:t>15</w:t>
            </w:r>
            <w:r w:rsidRPr="00E0677A">
              <w:rPr>
                <w:sz w:val="24"/>
                <w:szCs w:val="24"/>
              </w:rPr>
              <w:t xml:space="preserve"> payable by trainee</w:t>
            </w:r>
          </w:p>
        </w:tc>
        <w:tc>
          <w:tcPr>
            <w:tcW w:w="1070" w:type="pct"/>
            <w:tcBorders>
              <w:top w:val="single" w:sz="4" w:space="0" w:color="auto"/>
              <w:bottom w:val="single" w:sz="4" w:space="0" w:color="auto"/>
            </w:tcBorders>
          </w:tcPr>
          <w:p w14:paraId="3D4A2494" w14:textId="77777777" w:rsidR="00B73D75" w:rsidRDefault="00000000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00051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3D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73D75">
              <w:rPr>
                <w:sz w:val="24"/>
                <w:szCs w:val="24"/>
              </w:rPr>
              <w:t xml:space="preserve"> 3</w:t>
            </w:r>
            <w:r w:rsidR="00B73D75" w:rsidRPr="00BA5515">
              <w:rPr>
                <w:sz w:val="24"/>
                <w:szCs w:val="24"/>
                <w:vertAlign w:val="superscript"/>
              </w:rPr>
              <w:t>rd</w:t>
            </w:r>
            <w:r w:rsidR="00B73D75">
              <w:rPr>
                <w:sz w:val="24"/>
                <w:szCs w:val="24"/>
              </w:rPr>
              <w:t xml:space="preserve"> – 4</w:t>
            </w:r>
            <w:r w:rsidR="00B73D75" w:rsidRPr="00BA5515">
              <w:rPr>
                <w:sz w:val="24"/>
                <w:szCs w:val="24"/>
                <w:vertAlign w:val="superscript"/>
              </w:rPr>
              <w:t>th</w:t>
            </w:r>
            <w:r w:rsidR="00B73D75">
              <w:rPr>
                <w:sz w:val="24"/>
                <w:szCs w:val="24"/>
              </w:rPr>
              <w:t xml:space="preserve"> December</w:t>
            </w:r>
          </w:p>
          <w:p w14:paraId="7CFC6C17" w14:textId="127C22DA" w:rsidR="000F72AA" w:rsidRDefault="000F72AA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59863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 w:rsidR="00872BAD">
              <w:rPr>
                <w:sz w:val="24"/>
                <w:szCs w:val="24"/>
              </w:rPr>
              <w:t>27</w:t>
            </w:r>
            <w:r w:rsidR="00872BAD" w:rsidRPr="00872BAD">
              <w:rPr>
                <w:sz w:val="24"/>
                <w:szCs w:val="24"/>
                <w:vertAlign w:val="superscript"/>
              </w:rPr>
              <w:t>th</w:t>
            </w:r>
            <w:r w:rsidR="00872BAD">
              <w:rPr>
                <w:sz w:val="24"/>
                <w:szCs w:val="24"/>
              </w:rPr>
              <w:t xml:space="preserve"> – 28</w:t>
            </w:r>
            <w:r w:rsidR="00872BAD" w:rsidRPr="00872BAD">
              <w:rPr>
                <w:sz w:val="24"/>
                <w:szCs w:val="24"/>
                <w:vertAlign w:val="superscript"/>
              </w:rPr>
              <w:t>th</w:t>
            </w:r>
            <w:r w:rsidR="00872BAD">
              <w:rPr>
                <w:sz w:val="24"/>
                <w:szCs w:val="24"/>
              </w:rPr>
              <w:t xml:space="preserve"> Feb</w:t>
            </w:r>
          </w:p>
        </w:tc>
      </w:tr>
    </w:tbl>
    <w:p w14:paraId="2E9F332D" w14:textId="0A396204" w:rsidR="00550F71" w:rsidRDefault="006515D4" w:rsidP="00AF6BFE">
      <w:pPr>
        <w:pStyle w:val="NoSpacing"/>
      </w:pPr>
      <w:r>
        <w:br w:type="textWrapping" w:clear="all"/>
      </w:r>
    </w:p>
    <w:p w14:paraId="2E9F332E" w14:textId="77777777" w:rsidR="00550F71" w:rsidRDefault="00550F71" w:rsidP="00AF6BFE">
      <w:pPr>
        <w:pStyle w:val="NoSpacing"/>
      </w:pPr>
    </w:p>
    <w:p w14:paraId="4A4B9779" w14:textId="47334F96" w:rsidR="00936849" w:rsidRDefault="00936849" w:rsidP="00AF6BFE">
      <w:pPr>
        <w:pStyle w:val="NoSpacing"/>
      </w:pPr>
      <w:r>
        <w:t xml:space="preserve">If eligible, you will be notified </w:t>
      </w:r>
      <w:r w:rsidR="00D60A22">
        <w:t>if your chosen dates are</w:t>
      </w:r>
      <w:r>
        <w:t xml:space="preserve"> available</w:t>
      </w:r>
      <w:r w:rsidR="00D60A22">
        <w:t>.</w:t>
      </w:r>
    </w:p>
    <w:p w14:paraId="0A662386" w14:textId="77777777" w:rsidR="00936849" w:rsidRDefault="00936849" w:rsidP="00AF6BFE">
      <w:pPr>
        <w:pStyle w:val="NoSpacing"/>
      </w:pPr>
    </w:p>
    <w:p w14:paraId="160226E1" w14:textId="77777777" w:rsidR="00FE4B00" w:rsidRDefault="00FE4B00" w:rsidP="00AF6BFE">
      <w:pPr>
        <w:pStyle w:val="NoSpacing"/>
        <w:rPr>
          <w:b/>
          <w:sz w:val="24"/>
          <w:szCs w:val="24"/>
        </w:rPr>
      </w:pPr>
    </w:p>
    <w:p w14:paraId="2E9F332F" w14:textId="4C312FC3" w:rsidR="00550F71" w:rsidRPr="00E0677A" w:rsidRDefault="00550F71" w:rsidP="00AF6BFE">
      <w:pPr>
        <w:pStyle w:val="NoSpacing"/>
        <w:rPr>
          <w:b/>
          <w:sz w:val="24"/>
          <w:szCs w:val="24"/>
        </w:rPr>
      </w:pPr>
      <w:r w:rsidRPr="00E0677A">
        <w:rPr>
          <w:b/>
          <w:sz w:val="24"/>
          <w:szCs w:val="24"/>
        </w:rPr>
        <w:t>Terms and conditions</w:t>
      </w:r>
    </w:p>
    <w:p w14:paraId="2E9F3330" w14:textId="77777777" w:rsidR="00550F71" w:rsidRPr="00E0677A" w:rsidRDefault="00550F71" w:rsidP="00AF6BFE">
      <w:pPr>
        <w:pStyle w:val="NoSpacing"/>
        <w:rPr>
          <w:sz w:val="24"/>
          <w:szCs w:val="24"/>
        </w:rPr>
      </w:pPr>
    </w:p>
    <w:p w14:paraId="2E9F3331" w14:textId="5C741120" w:rsidR="00E0677A" w:rsidRPr="00E0677A" w:rsidRDefault="00763963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Course to be taken before the end of </w:t>
      </w:r>
      <w:r w:rsidR="006A058D">
        <w:rPr>
          <w:sz w:val="24"/>
          <w:szCs w:val="24"/>
        </w:rPr>
        <w:t>May 2025</w:t>
      </w:r>
    </w:p>
    <w:p w14:paraId="2E9F3332" w14:textId="318D1893" w:rsidR="00550F71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>Bursary recipient to pay any additional course fee</w:t>
      </w:r>
      <w:r w:rsidR="00271BDD">
        <w:rPr>
          <w:sz w:val="24"/>
          <w:szCs w:val="24"/>
        </w:rPr>
        <w:t xml:space="preserve"> on booking</w:t>
      </w:r>
    </w:p>
    <w:p w14:paraId="1D576054" w14:textId="006F2B72" w:rsidR="00F73CD0" w:rsidRPr="00E0677A" w:rsidRDefault="00F73CD0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Course fee to be paid in full within 2 days of booking</w:t>
      </w:r>
    </w:p>
    <w:p w14:paraId="2E9F3333" w14:textId="77777777" w:rsidR="00550F71" w:rsidRPr="00E0677A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>Non attendance will result in the bursary recipient being held liable for the full course fee.</w:t>
      </w:r>
    </w:p>
    <w:p w14:paraId="2E9F3334" w14:textId="77777777" w:rsidR="00550F71" w:rsidRPr="00E0677A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>A short feedback form is to be completed after the course.</w:t>
      </w:r>
    </w:p>
    <w:p w14:paraId="2E9F3335" w14:textId="77777777" w:rsidR="00550F71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>Photos of the bursary recipient may be taken during the course and used for marketing purposes.</w:t>
      </w:r>
    </w:p>
    <w:p w14:paraId="2E9F3336" w14:textId="77777777" w:rsidR="00E0677A" w:rsidRDefault="00E0677A" w:rsidP="00E0677A">
      <w:pPr>
        <w:pStyle w:val="NoSpacing"/>
        <w:rPr>
          <w:sz w:val="24"/>
          <w:szCs w:val="24"/>
        </w:rPr>
      </w:pPr>
    </w:p>
    <w:p w14:paraId="2E9F3337" w14:textId="77777777" w:rsidR="00E0677A" w:rsidRDefault="00E0677A" w:rsidP="00E0677A">
      <w:pPr>
        <w:pStyle w:val="NoSpacing"/>
        <w:rPr>
          <w:sz w:val="24"/>
          <w:szCs w:val="24"/>
        </w:rPr>
      </w:pPr>
    </w:p>
    <w:p w14:paraId="2E9F3338" w14:textId="77777777" w:rsidR="00E0677A" w:rsidRDefault="00E0677A" w:rsidP="00E0677A">
      <w:pPr>
        <w:pStyle w:val="NoSpacing"/>
        <w:rPr>
          <w:sz w:val="24"/>
          <w:szCs w:val="24"/>
        </w:rPr>
      </w:pPr>
    </w:p>
    <w:p w14:paraId="2E9F3339" w14:textId="77777777" w:rsidR="00E0677A" w:rsidRDefault="00000000" w:rsidP="00E0677A">
      <w:pPr>
        <w:pStyle w:val="NoSpacing"/>
        <w:rPr>
          <w:sz w:val="24"/>
          <w:szCs w:val="24"/>
        </w:rPr>
      </w:pPr>
      <w:sdt>
        <w:sdtPr>
          <w:rPr>
            <w:sz w:val="24"/>
            <w:szCs w:val="24"/>
          </w:rPr>
          <w:id w:val="-15609413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037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E0677A">
        <w:rPr>
          <w:sz w:val="24"/>
          <w:szCs w:val="24"/>
        </w:rPr>
        <w:t xml:space="preserve"> Tick to accept the terms and conditions</w:t>
      </w:r>
    </w:p>
    <w:p w14:paraId="2E9F333A" w14:textId="77777777" w:rsidR="00E0677A" w:rsidRDefault="00E0677A" w:rsidP="00E0677A">
      <w:pPr>
        <w:pStyle w:val="NoSpacing"/>
        <w:rPr>
          <w:sz w:val="24"/>
          <w:szCs w:val="24"/>
        </w:rPr>
      </w:pPr>
    </w:p>
    <w:p w14:paraId="2E9F333B" w14:textId="77777777" w:rsidR="00E0677A" w:rsidRDefault="00E0677A" w:rsidP="00E0677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Signature:</w:t>
      </w:r>
      <w:sdt>
        <w:sdtPr>
          <w:rPr>
            <w:sz w:val="24"/>
            <w:szCs w:val="24"/>
          </w:rPr>
          <w:id w:val="-1714024683"/>
          <w:placeholder>
            <w:docPart w:val="DefaultPlaceholder_1081868574"/>
          </w:placeholder>
        </w:sdtPr>
        <w:sdtContent>
          <w:r>
            <w:rPr>
              <w:sz w:val="24"/>
              <w:szCs w:val="24"/>
            </w:rPr>
            <w:t>……………………………………………………………………………</w:t>
          </w:r>
          <w:r w:rsidR="00DD6C61">
            <w:rPr>
              <w:sz w:val="24"/>
              <w:szCs w:val="24"/>
            </w:rPr>
            <w:t>.</w:t>
          </w:r>
        </w:sdtContent>
      </w:sdt>
      <w:r w:rsidR="00DD6C61">
        <w:rPr>
          <w:sz w:val="24"/>
          <w:szCs w:val="24"/>
        </w:rPr>
        <w:t xml:space="preserve">   Date: </w:t>
      </w:r>
      <w:sdt>
        <w:sdtPr>
          <w:rPr>
            <w:sz w:val="24"/>
            <w:szCs w:val="24"/>
          </w:rPr>
          <w:id w:val="768431283"/>
          <w:placeholder>
            <w:docPart w:val="D0B3FCA531AA4295B01D18DF9DE89E90"/>
          </w:placeholder>
          <w:showingPlcHdr/>
        </w:sdtPr>
        <w:sdtContent>
          <w:r w:rsidR="00DD6C61" w:rsidRPr="00CC760D">
            <w:rPr>
              <w:rStyle w:val="PlaceholderText"/>
            </w:rPr>
            <w:t>Click here to enter text.</w:t>
          </w:r>
        </w:sdtContent>
      </w:sdt>
    </w:p>
    <w:p w14:paraId="2E9F333C" w14:textId="77777777" w:rsidR="00DD6C61" w:rsidRDefault="00DD6C61" w:rsidP="00E0677A">
      <w:pPr>
        <w:pStyle w:val="NoSpacing"/>
        <w:rPr>
          <w:sz w:val="24"/>
          <w:szCs w:val="24"/>
        </w:rPr>
      </w:pPr>
    </w:p>
    <w:p w14:paraId="2E9F333D" w14:textId="77777777" w:rsidR="00DD6C61" w:rsidRDefault="00DD6C61" w:rsidP="00E0677A">
      <w:pPr>
        <w:pStyle w:val="NoSpacing"/>
        <w:rPr>
          <w:sz w:val="24"/>
          <w:szCs w:val="24"/>
        </w:rPr>
      </w:pPr>
    </w:p>
    <w:p w14:paraId="2E9F333E" w14:textId="108EFB4A" w:rsidR="00DD6C61" w:rsidRPr="00DD6C61" w:rsidRDefault="00DD6C61" w:rsidP="00DD6C61">
      <w:pPr>
        <w:pStyle w:val="NoSpacing"/>
        <w:jc w:val="center"/>
        <w:rPr>
          <w:sz w:val="28"/>
        </w:rPr>
      </w:pPr>
      <w:r w:rsidRPr="00DD6C61">
        <w:rPr>
          <w:sz w:val="28"/>
        </w:rPr>
        <w:t>Please email your completed form along with your proof of eligibility</w:t>
      </w:r>
      <w:r w:rsidR="002B4632">
        <w:rPr>
          <w:sz w:val="28"/>
        </w:rPr>
        <w:t xml:space="preserve"> and a covering letter explaining why you feel you should be awarded a bursary,</w:t>
      </w:r>
      <w:r w:rsidRPr="00DD6C61">
        <w:rPr>
          <w:sz w:val="28"/>
        </w:rPr>
        <w:t xml:space="preserve"> to </w:t>
      </w:r>
      <w:hyperlink r:id="rId10" w:history="1">
        <w:r w:rsidRPr="00DD6C61">
          <w:rPr>
            <w:rStyle w:val="Hyperlink"/>
            <w:sz w:val="28"/>
          </w:rPr>
          <w:t>info@carringtonlime.co.uk</w:t>
        </w:r>
      </w:hyperlink>
    </w:p>
    <w:sectPr w:rsidR="00DD6C61" w:rsidRPr="00DD6C61" w:rsidSect="00984645">
      <w:headerReference w:type="default" r:id="rId11"/>
      <w:footerReference w:type="default" r:id="rId12"/>
      <w:pgSz w:w="12240" w:h="15840"/>
      <w:pgMar w:top="1440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56AF4" w14:textId="77777777" w:rsidR="0004670E" w:rsidRDefault="0004670E" w:rsidP="00C9238F">
      <w:pPr>
        <w:spacing w:after="0" w:line="240" w:lineRule="auto"/>
      </w:pPr>
      <w:r>
        <w:separator/>
      </w:r>
    </w:p>
  </w:endnote>
  <w:endnote w:type="continuationSeparator" w:id="0">
    <w:p w14:paraId="2AC44E34" w14:textId="77777777" w:rsidR="0004670E" w:rsidRDefault="0004670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9C2F64-9B53-472E-BA4A-761272DF4F21}"/>
    <w:embedBold r:id="rId2" w:fontKey="{08F20018-DD28-45F9-8466-9E7C4696462F}"/>
    <w:embedItalic r:id="rId3" w:fontKey="{A0DD7180-468A-4D62-BFC0-5553050F66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659F979-8C64-4AF2-986D-96BB90A6E131}"/>
    <w:embedBold r:id="rId5" w:fontKey="{8D175410-043D-499F-BA34-7AE0D4D1F97F}"/>
    <w:embedItalic r:id="rId6" w:fontKey="{C9FB59F3-43E4-4068-9245-156BD825488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A3F21A8-EA4C-480D-92C9-C6DFF63B284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566D459-83F7-4106-8493-F5A14324F2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E0677A" w:rsidRPr="00003212" w14:paraId="2E9F334B" w14:textId="77777777" w:rsidTr="00C4167A">
      <w:tc>
        <w:tcPr>
          <w:tcW w:w="4675" w:type="dxa"/>
          <w:vAlign w:val="center"/>
        </w:tcPr>
        <w:p w14:paraId="2E9F3349" w14:textId="77777777" w:rsidR="00003212" w:rsidRPr="00003212" w:rsidRDefault="006E7E37" w:rsidP="00550F7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www.carringtonlime.co.uk |  info@carringtonlime.co.uk</w:t>
          </w:r>
        </w:p>
      </w:tc>
      <w:tc>
        <w:tcPr>
          <w:tcW w:w="4675" w:type="dxa"/>
          <w:vAlign w:val="center"/>
        </w:tcPr>
        <w:p w14:paraId="2E9F334A" w14:textId="77777777" w:rsidR="00003212" w:rsidRPr="00003212" w:rsidRDefault="006E7E37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val="en-GB" w:eastAsia="en-GB"/>
            </w:rPr>
            <w:drawing>
              <wp:inline distT="0" distB="0" distL="0" distR="0" wp14:anchorId="2E9F334F" wp14:editId="2E9F3350">
                <wp:extent cx="1623646" cy="487094"/>
                <wp:effectExtent l="0" t="0" r="0" b="82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raining logo (5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081" cy="495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E9F334C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31C765" w14:textId="77777777" w:rsidR="0004670E" w:rsidRDefault="0004670E" w:rsidP="00C9238F">
      <w:pPr>
        <w:spacing w:after="0" w:line="240" w:lineRule="auto"/>
      </w:pPr>
      <w:r>
        <w:separator/>
      </w:r>
    </w:p>
  </w:footnote>
  <w:footnote w:type="continuationSeparator" w:id="0">
    <w:p w14:paraId="2777CC4E" w14:textId="77777777" w:rsidR="0004670E" w:rsidRDefault="0004670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92D05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2E9F3346" w14:textId="77777777" w:rsidTr="00550F71">
      <w:trPr>
        <w:trHeight w:val="990"/>
      </w:trPr>
      <w:tc>
        <w:tcPr>
          <w:tcW w:w="1350" w:type="dxa"/>
          <w:shd w:val="clear" w:color="auto" w:fill="92D050"/>
          <w:vAlign w:val="center"/>
        </w:tcPr>
        <w:p w14:paraId="2E9F3344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92D050"/>
          <w:vAlign w:val="center"/>
        </w:tcPr>
        <w:p w14:paraId="2E9F3345" w14:textId="556E226F" w:rsidR="00576892" w:rsidRPr="00576892" w:rsidRDefault="00287014" w:rsidP="00287014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Training Bursary Application </w:t>
          </w:r>
          <w:r w:rsidR="008264C5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– </w:t>
          </w:r>
          <w:r w:rsidR="00441A2C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</w:t>
          </w:r>
          <w:r w:rsidR="00896048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Black &amp; Ethnically Diverse </w:t>
          </w:r>
          <w:r w:rsidR="006515D4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Groups</w:t>
          </w:r>
        </w:p>
      </w:tc>
    </w:tr>
  </w:tbl>
  <w:p w14:paraId="2E9F3347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5616EB"/>
    <w:multiLevelType w:val="hybridMultilevel"/>
    <w:tmpl w:val="E5B4E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86086540">
    <w:abstractNumId w:val="12"/>
  </w:num>
  <w:num w:numId="2" w16cid:durableId="1916814552">
    <w:abstractNumId w:val="8"/>
  </w:num>
  <w:num w:numId="3" w16cid:durableId="2074617351">
    <w:abstractNumId w:val="16"/>
  </w:num>
  <w:num w:numId="4" w16cid:durableId="1956865024">
    <w:abstractNumId w:val="13"/>
  </w:num>
  <w:num w:numId="5" w16cid:durableId="1767310306">
    <w:abstractNumId w:val="14"/>
  </w:num>
  <w:num w:numId="6" w16cid:durableId="2019192752">
    <w:abstractNumId w:val="20"/>
  </w:num>
  <w:num w:numId="7" w16cid:durableId="1043403310">
    <w:abstractNumId w:val="7"/>
  </w:num>
  <w:num w:numId="8" w16cid:durableId="1206483416">
    <w:abstractNumId w:val="11"/>
  </w:num>
  <w:num w:numId="9" w16cid:durableId="1698385029">
    <w:abstractNumId w:val="18"/>
  </w:num>
  <w:num w:numId="10" w16cid:durableId="583609710">
    <w:abstractNumId w:val="1"/>
  </w:num>
  <w:num w:numId="11" w16cid:durableId="1092124353">
    <w:abstractNumId w:val="5"/>
  </w:num>
  <w:num w:numId="12" w16cid:durableId="22875184">
    <w:abstractNumId w:val="0"/>
  </w:num>
  <w:num w:numId="13" w16cid:durableId="1043479014">
    <w:abstractNumId w:val="2"/>
  </w:num>
  <w:num w:numId="14" w16cid:durableId="310185048">
    <w:abstractNumId w:val="10"/>
  </w:num>
  <w:num w:numId="15" w16cid:durableId="1237782755">
    <w:abstractNumId w:val="9"/>
  </w:num>
  <w:num w:numId="16" w16cid:durableId="2012563366">
    <w:abstractNumId w:val="17"/>
  </w:num>
  <w:num w:numId="17" w16cid:durableId="152455354">
    <w:abstractNumId w:val="3"/>
  </w:num>
  <w:num w:numId="18" w16cid:durableId="438532102">
    <w:abstractNumId w:val="22"/>
  </w:num>
  <w:num w:numId="19" w16cid:durableId="1302422459">
    <w:abstractNumId w:val="19"/>
  </w:num>
  <w:num w:numId="20" w16cid:durableId="1771315132">
    <w:abstractNumId w:val="15"/>
  </w:num>
  <w:num w:numId="21" w16cid:durableId="414283950">
    <w:abstractNumId w:val="21"/>
  </w:num>
  <w:num w:numId="22" w16cid:durableId="447969712">
    <w:abstractNumId w:val="4"/>
  </w:num>
  <w:num w:numId="23" w16cid:durableId="97055100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014"/>
    <w:rsid w:val="00002B2F"/>
    <w:rsid w:val="00003212"/>
    <w:rsid w:val="0004670E"/>
    <w:rsid w:val="00052382"/>
    <w:rsid w:val="0006568A"/>
    <w:rsid w:val="00065A07"/>
    <w:rsid w:val="00076F0F"/>
    <w:rsid w:val="00077BF7"/>
    <w:rsid w:val="0008358D"/>
    <w:rsid w:val="00084253"/>
    <w:rsid w:val="00097580"/>
    <w:rsid w:val="000D1F49"/>
    <w:rsid w:val="000F498B"/>
    <w:rsid w:val="000F72AA"/>
    <w:rsid w:val="00105670"/>
    <w:rsid w:val="00117F28"/>
    <w:rsid w:val="0015204D"/>
    <w:rsid w:val="00157DA3"/>
    <w:rsid w:val="00165D29"/>
    <w:rsid w:val="001727CA"/>
    <w:rsid w:val="0018686B"/>
    <w:rsid w:val="00197818"/>
    <w:rsid w:val="001C3FA6"/>
    <w:rsid w:val="001C71F1"/>
    <w:rsid w:val="001C7BA3"/>
    <w:rsid w:val="001D6B4E"/>
    <w:rsid w:val="001E7D8C"/>
    <w:rsid w:val="00203E32"/>
    <w:rsid w:val="00222171"/>
    <w:rsid w:val="00271BDD"/>
    <w:rsid w:val="00287014"/>
    <w:rsid w:val="002A07E4"/>
    <w:rsid w:val="002B1E3D"/>
    <w:rsid w:val="002B4632"/>
    <w:rsid w:val="002B4646"/>
    <w:rsid w:val="002C56E6"/>
    <w:rsid w:val="002D3238"/>
    <w:rsid w:val="002E59D4"/>
    <w:rsid w:val="002F7D65"/>
    <w:rsid w:val="00301EDB"/>
    <w:rsid w:val="00304B77"/>
    <w:rsid w:val="003106D2"/>
    <w:rsid w:val="00332ECE"/>
    <w:rsid w:val="0033337F"/>
    <w:rsid w:val="00361E11"/>
    <w:rsid w:val="00370372"/>
    <w:rsid w:val="00373484"/>
    <w:rsid w:val="0037485B"/>
    <w:rsid w:val="003768AB"/>
    <w:rsid w:val="003D50F3"/>
    <w:rsid w:val="003F0847"/>
    <w:rsid w:val="0040090B"/>
    <w:rsid w:val="00411673"/>
    <w:rsid w:val="004411FE"/>
    <w:rsid w:val="00441A2C"/>
    <w:rsid w:val="0046302A"/>
    <w:rsid w:val="00487D2D"/>
    <w:rsid w:val="0049265E"/>
    <w:rsid w:val="004B0350"/>
    <w:rsid w:val="004B5756"/>
    <w:rsid w:val="004D5D62"/>
    <w:rsid w:val="004E1F32"/>
    <w:rsid w:val="004E5717"/>
    <w:rsid w:val="0050623E"/>
    <w:rsid w:val="005112D0"/>
    <w:rsid w:val="00550F71"/>
    <w:rsid w:val="00552507"/>
    <w:rsid w:val="00553399"/>
    <w:rsid w:val="005751A9"/>
    <w:rsid w:val="00576892"/>
    <w:rsid w:val="00577E06"/>
    <w:rsid w:val="00597F0C"/>
    <w:rsid w:val="005A3BF7"/>
    <w:rsid w:val="005C2410"/>
    <w:rsid w:val="005C3C5D"/>
    <w:rsid w:val="005D45CC"/>
    <w:rsid w:val="005D7A52"/>
    <w:rsid w:val="005F2035"/>
    <w:rsid w:val="005F7990"/>
    <w:rsid w:val="0063739C"/>
    <w:rsid w:val="006515D4"/>
    <w:rsid w:val="006630D1"/>
    <w:rsid w:val="00665924"/>
    <w:rsid w:val="006A058D"/>
    <w:rsid w:val="006A6D5A"/>
    <w:rsid w:val="006E056E"/>
    <w:rsid w:val="006E3897"/>
    <w:rsid w:val="006E7E37"/>
    <w:rsid w:val="006F46DA"/>
    <w:rsid w:val="00712B82"/>
    <w:rsid w:val="0073079A"/>
    <w:rsid w:val="00763963"/>
    <w:rsid w:val="00770F25"/>
    <w:rsid w:val="00783F72"/>
    <w:rsid w:val="00787A0B"/>
    <w:rsid w:val="00794292"/>
    <w:rsid w:val="007A35A8"/>
    <w:rsid w:val="007B034C"/>
    <w:rsid w:val="007B0A85"/>
    <w:rsid w:val="007B0B01"/>
    <w:rsid w:val="007C47FE"/>
    <w:rsid w:val="007C6A52"/>
    <w:rsid w:val="007D1C4C"/>
    <w:rsid w:val="007E0750"/>
    <w:rsid w:val="007F672D"/>
    <w:rsid w:val="0082043E"/>
    <w:rsid w:val="00823C02"/>
    <w:rsid w:val="008264C5"/>
    <w:rsid w:val="00843988"/>
    <w:rsid w:val="00872BAD"/>
    <w:rsid w:val="00873452"/>
    <w:rsid w:val="008740BF"/>
    <w:rsid w:val="00896048"/>
    <w:rsid w:val="00897670"/>
    <w:rsid w:val="008A7043"/>
    <w:rsid w:val="008B0E32"/>
    <w:rsid w:val="008B60B5"/>
    <w:rsid w:val="008D55AA"/>
    <w:rsid w:val="008D65EC"/>
    <w:rsid w:val="008E203A"/>
    <w:rsid w:val="0091229C"/>
    <w:rsid w:val="00920221"/>
    <w:rsid w:val="0093614B"/>
    <w:rsid w:val="00936849"/>
    <w:rsid w:val="00940E73"/>
    <w:rsid w:val="00943AB6"/>
    <w:rsid w:val="00984645"/>
    <w:rsid w:val="0098544F"/>
    <w:rsid w:val="0098597D"/>
    <w:rsid w:val="009A0717"/>
    <w:rsid w:val="009C647A"/>
    <w:rsid w:val="009F03EB"/>
    <w:rsid w:val="009F619A"/>
    <w:rsid w:val="009F6DDE"/>
    <w:rsid w:val="00A1613A"/>
    <w:rsid w:val="00A327D3"/>
    <w:rsid w:val="00A35562"/>
    <w:rsid w:val="00A370A8"/>
    <w:rsid w:val="00A40C2E"/>
    <w:rsid w:val="00A5426D"/>
    <w:rsid w:val="00A870A6"/>
    <w:rsid w:val="00AB02AE"/>
    <w:rsid w:val="00AC7E1C"/>
    <w:rsid w:val="00AF6BFE"/>
    <w:rsid w:val="00B73D75"/>
    <w:rsid w:val="00B75057"/>
    <w:rsid w:val="00B80AC0"/>
    <w:rsid w:val="00B9083F"/>
    <w:rsid w:val="00BA0DDC"/>
    <w:rsid w:val="00BA5515"/>
    <w:rsid w:val="00BA785D"/>
    <w:rsid w:val="00BB425B"/>
    <w:rsid w:val="00BC5E56"/>
    <w:rsid w:val="00BD4753"/>
    <w:rsid w:val="00BD5CB1"/>
    <w:rsid w:val="00BE5AA5"/>
    <w:rsid w:val="00BE62EE"/>
    <w:rsid w:val="00BF71BB"/>
    <w:rsid w:val="00C003BA"/>
    <w:rsid w:val="00C26236"/>
    <w:rsid w:val="00C46878"/>
    <w:rsid w:val="00C9238F"/>
    <w:rsid w:val="00C96307"/>
    <w:rsid w:val="00CB0853"/>
    <w:rsid w:val="00CB4A51"/>
    <w:rsid w:val="00CB4AD5"/>
    <w:rsid w:val="00CD0BC0"/>
    <w:rsid w:val="00CD439A"/>
    <w:rsid w:val="00CD4532"/>
    <w:rsid w:val="00CD47B0"/>
    <w:rsid w:val="00CE26DF"/>
    <w:rsid w:val="00CE312C"/>
    <w:rsid w:val="00CE6104"/>
    <w:rsid w:val="00CE7918"/>
    <w:rsid w:val="00D16163"/>
    <w:rsid w:val="00D60A22"/>
    <w:rsid w:val="00D808A8"/>
    <w:rsid w:val="00DB3FAD"/>
    <w:rsid w:val="00DD1429"/>
    <w:rsid w:val="00DD2648"/>
    <w:rsid w:val="00DD6C61"/>
    <w:rsid w:val="00DE12A9"/>
    <w:rsid w:val="00DF755E"/>
    <w:rsid w:val="00E0677A"/>
    <w:rsid w:val="00E143BA"/>
    <w:rsid w:val="00E163F7"/>
    <w:rsid w:val="00E57329"/>
    <w:rsid w:val="00E61C09"/>
    <w:rsid w:val="00EA32E0"/>
    <w:rsid w:val="00EB3B58"/>
    <w:rsid w:val="00EC7359"/>
    <w:rsid w:val="00EE3054"/>
    <w:rsid w:val="00F00606"/>
    <w:rsid w:val="00F01256"/>
    <w:rsid w:val="00F077D8"/>
    <w:rsid w:val="00F347E7"/>
    <w:rsid w:val="00F52864"/>
    <w:rsid w:val="00F73CD0"/>
    <w:rsid w:val="00F756DD"/>
    <w:rsid w:val="00FA5850"/>
    <w:rsid w:val="00FB51E3"/>
    <w:rsid w:val="00FC7475"/>
    <w:rsid w:val="00FD5A35"/>
    <w:rsid w:val="00FE4B0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F32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93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@carringtonlime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smi_000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BB3CA-8249-4A86-A898-4136EFA760BF}"/>
      </w:docPartPr>
      <w:docPartBody>
        <w:p w:rsidR="0009247E" w:rsidRDefault="0090751C"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6A8287B75E524C78A06437C01E182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DB9CD-3B9D-4BA3-8E8D-1F774889C654}"/>
      </w:docPartPr>
      <w:docPartBody>
        <w:p w:rsidR="008336C6" w:rsidRDefault="0009247E" w:rsidP="0009247E">
          <w:pPr>
            <w:pStyle w:val="6A8287B75E524C78A06437C01E1821D1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1EA9BD9F6D014B36BA6698D7E6CA7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E5402-D6E1-4B01-AFFD-E4A705A2B7C8}"/>
      </w:docPartPr>
      <w:docPartBody>
        <w:p w:rsidR="008336C6" w:rsidRDefault="0009247E" w:rsidP="0009247E">
          <w:pPr>
            <w:pStyle w:val="1EA9BD9F6D014B36BA6698D7E6CA74EF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E7577DFD0F3741569780BF66A854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1470D-3F4C-442D-B3EA-4856E5C1A272}"/>
      </w:docPartPr>
      <w:docPartBody>
        <w:p w:rsidR="008336C6" w:rsidRDefault="0009247E" w:rsidP="0009247E">
          <w:pPr>
            <w:pStyle w:val="E7577DFD0F3741569780BF66A8545E34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DDC63FDD79794D42A9B266A8FD172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B5976-BCAE-442E-BC2D-86880ACA95DB}"/>
      </w:docPartPr>
      <w:docPartBody>
        <w:p w:rsidR="008336C6" w:rsidRDefault="0009247E" w:rsidP="0009247E">
          <w:pPr>
            <w:pStyle w:val="DDC63FDD79794D42A9B266A8FD172AE3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C224312245CC4F0AA78061E2EBA90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7F2C7-788C-4D61-B66C-2CE0F158B118}"/>
      </w:docPartPr>
      <w:docPartBody>
        <w:p w:rsidR="008336C6" w:rsidRDefault="0009247E" w:rsidP="0009247E">
          <w:pPr>
            <w:pStyle w:val="C224312245CC4F0AA78061E2EBA90ADB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1CFF014E34784904A091B8E5F4ECD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D1A86-0663-4F6B-95AD-D52ED21C4512}"/>
      </w:docPartPr>
      <w:docPartBody>
        <w:p w:rsidR="008336C6" w:rsidRDefault="0009247E" w:rsidP="0009247E">
          <w:pPr>
            <w:pStyle w:val="1CFF014E34784904A091B8E5F4ECDC40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ED9D44489EF14BE4ACEB6E72E8C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4A515-F8FA-4A00-9C4D-C66B079AC0F5}"/>
      </w:docPartPr>
      <w:docPartBody>
        <w:p w:rsidR="008336C6" w:rsidRDefault="0009247E" w:rsidP="0009247E">
          <w:pPr>
            <w:pStyle w:val="ED9D44489EF14BE4ACEB6E72E8C1E80A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D0B3FCA531AA4295B01D18DF9DE89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65241-A58D-424A-90E6-B95715F3EB26}"/>
      </w:docPartPr>
      <w:docPartBody>
        <w:p w:rsidR="008336C6" w:rsidRDefault="0009247E" w:rsidP="0009247E">
          <w:pPr>
            <w:pStyle w:val="D0B3FCA531AA4295B01D18DF9DE89E90"/>
          </w:pPr>
          <w:r w:rsidRPr="00CC760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51C"/>
    <w:rsid w:val="0009247E"/>
    <w:rsid w:val="000B3047"/>
    <w:rsid w:val="00341747"/>
    <w:rsid w:val="003F069F"/>
    <w:rsid w:val="00712B82"/>
    <w:rsid w:val="00754133"/>
    <w:rsid w:val="007917D8"/>
    <w:rsid w:val="008336C6"/>
    <w:rsid w:val="008469E9"/>
    <w:rsid w:val="008E6982"/>
    <w:rsid w:val="0090751C"/>
    <w:rsid w:val="00925EAC"/>
    <w:rsid w:val="00A3078A"/>
    <w:rsid w:val="00BA0DDC"/>
    <w:rsid w:val="00C30F27"/>
    <w:rsid w:val="00C45205"/>
    <w:rsid w:val="00EA62D9"/>
    <w:rsid w:val="00F2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247E"/>
    <w:rPr>
      <w:color w:val="808080"/>
    </w:rPr>
  </w:style>
  <w:style w:type="paragraph" w:customStyle="1" w:styleId="6A8287B75E524C78A06437C01E1821D1">
    <w:name w:val="6A8287B75E524C78A06437C01E1821D1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EA9BD9F6D014B36BA6698D7E6CA74EF">
    <w:name w:val="1EA9BD9F6D014B36BA6698D7E6CA74EF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7577DFD0F3741569780BF66A8545E34">
    <w:name w:val="E7577DFD0F3741569780BF66A8545E34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DC63FDD79794D42A9B266A8FD172AE3">
    <w:name w:val="DDC63FDD79794D42A9B266A8FD172AE3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224312245CC4F0AA78061E2EBA90ADB">
    <w:name w:val="C224312245CC4F0AA78061E2EBA90ADB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CFF014E34784904A091B8E5F4ECDC40">
    <w:name w:val="1CFF014E34784904A091B8E5F4ECDC40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9D44489EF14BE4ACEB6E72E8C1E80A">
    <w:name w:val="ED9D44489EF14BE4ACEB6E72E8C1E80A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0B3FCA531AA4295B01D18DF9DE89E90">
    <w:name w:val="D0B3FCA531AA4295B01D18DF9DE89E90"/>
    <w:rsid w:val="0009247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4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2024-10-08T10:32:00Z</dcterms:created>
  <dcterms:modified xsi:type="dcterms:W3CDTF">2024-10-08T13:10:00Z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